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9"/>
        <w:gridCol w:w="379"/>
        <w:gridCol w:w="260"/>
        <w:gridCol w:w="1648"/>
        <w:gridCol w:w="88"/>
        <w:gridCol w:w="1053"/>
        <w:gridCol w:w="1078"/>
        <w:gridCol w:w="283"/>
        <w:gridCol w:w="330"/>
        <w:gridCol w:w="234"/>
        <w:gridCol w:w="1044"/>
        <w:gridCol w:w="1650"/>
      </w:tblGrid>
      <w:tr w:rsidR="00F51C66" w:rsidRPr="00846B76" w14:paraId="06284E71" w14:textId="77777777" w:rsidTr="00C74AF9">
        <w:sdt>
          <w:sdtPr>
            <w:rPr>
              <w:rFonts w:cstheme="minorHAnsi"/>
              <w:sz w:val="24"/>
              <w:szCs w:val="24"/>
            </w:rPr>
            <w:id w:val="1621259925"/>
            <w:placeholder>
              <w:docPart w:val="7B972854A02F458E81B03F80C77EA1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7" w:type="pct"/>
                <w:gridSpan w:val="2"/>
                <w:vAlign w:val="bottom"/>
              </w:tcPr>
              <w:p w14:paraId="6C43F98F" w14:textId="77777777" w:rsidR="00287668" w:rsidRPr="00F51C66" w:rsidRDefault="00287668" w:rsidP="00C74AF9">
                <w:pPr>
                  <w:rPr>
                    <w:rFonts w:cstheme="minorHAnsi"/>
                    <w:sz w:val="24"/>
                    <w:szCs w:val="24"/>
                  </w:rPr>
                </w:pPr>
                <w:r w:rsidRPr="00F51C66">
                  <w:rPr>
                    <w:rFonts w:cstheme="minorHAnsi"/>
                    <w:sz w:val="24"/>
                    <w:szCs w:val="24"/>
                    <w:lang w:bidi="es-ES"/>
                  </w:rPr>
                  <w:t>Nombre</w:t>
                </w:r>
              </w:p>
            </w:tc>
          </w:sdtContent>
        </w:sdt>
        <w:tc>
          <w:tcPr>
            <w:tcW w:w="2289" w:type="pct"/>
            <w:gridSpan w:val="5"/>
            <w:shd w:val="clear" w:color="auto" w:fill="auto"/>
            <w:vAlign w:val="bottom"/>
          </w:tcPr>
          <w:p w14:paraId="0597B39F" w14:textId="77777777" w:rsidR="00287668" w:rsidRPr="00F51C66" w:rsidRDefault="00287668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" w:type="pct"/>
            <w:gridSpan w:val="3"/>
            <w:shd w:val="clear" w:color="auto" w:fill="auto"/>
            <w:vAlign w:val="bottom"/>
          </w:tcPr>
          <w:p w14:paraId="27D28CF7" w14:textId="1E3A4CA8" w:rsidR="00287668" w:rsidRPr="00F51C66" w:rsidRDefault="00287668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F51C66">
              <w:rPr>
                <w:rFonts w:cstheme="minorHAnsi"/>
                <w:sz w:val="24"/>
                <w:szCs w:val="24"/>
              </w:rPr>
              <w:t>D.N.I.</w:t>
            </w:r>
          </w:p>
        </w:tc>
        <w:tc>
          <w:tcPr>
            <w:tcW w:w="1495" w:type="pct"/>
            <w:gridSpan w:val="2"/>
            <w:shd w:val="clear" w:color="auto" w:fill="auto"/>
            <w:vAlign w:val="bottom"/>
          </w:tcPr>
          <w:p w14:paraId="06C9C8C8" w14:textId="64DCCC55" w:rsidR="00287668" w:rsidRPr="00F51C66" w:rsidRDefault="00287668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B836F6" w:rsidRPr="00846B76" w14:paraId="6C0FA0DA" w14:textId="77777777" w:rsidTr="00C74AF9">
        <w:sdt>
          <w:sdtPr>
            <w:rPr>
              <w:rFonts w:cstheme="minorHAnsi"/>
              <w:sz w:val="24"/>
              <w:szCs w:val="24"/>
            </w:rPr>
            <w:id w:val="-1470592894"/>
            <w:placeholder>
              <w:docPart w:val="A9AB5CD2D5474B8D83536195E7E3AE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7" w:type="pct"/>
                <w:gridSpan w:val="2"/>
                <w:vAlign w:val="bottom"/>
              </w:tcPr>
              <w:p w14:paraId="5355F7DA" w14:textId="77777777" w:rsidR="00650259" w:rsidRPr="00F51C66" w:rsidRDefault="00346DE2" w:rsidP="00C74AF9">
                <w:pPr>
                  <w:rPr>
                    <w:rFonts w:cstheme="minorHAnsi"/>
                    <w:sz w:val="24"/>
                    <w:szCs w:val="24"/>
                  </w:rPr>
                </w:pPr>
                <w:r w:rsidRPr="00F51C66">
                  <w:rPr>
                    <w:rFonts w:cstheme="minorHAnsi"/>
                    <w:sz w:val="24"/>
                    <w:szCs w:val="24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4253" w:type="pct"/>
            <w:gridSpan w:val="10"/>
            <w:shd w:val="clear" w:color="auto" w:fill="auto"/>
            <w:vAlign w:val="bottom"/>
          </w:tcPr>
          <w:p w14:paraId="241245E1" w14:textId="77777777" w:rsidR="00650259" w:rsidRPr="00F51C66" w:rsidRDefault="00650259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F51C66" w:rsidRPr="00846B76" w14:paraId="4DA2B3B3" w14:textId="77777777" w:rsidTr="00C74AF9">
        <w:tc>
          <w:tcPr>
            <w:tcW w:w="747" w:type="pct"/>
            <w:gridSpan w:val="2"/>
            <w:vAlign w:val="bottom"/>
          </w:tcPr>
          <w:p w14:paraId="2E9ABC6A" w14:textId="77777777" w:rsidR="00287668" w:rsidRPr="00F51C66" w:rsidRDefault="00287668" w:rsidP="00C74AF9">
            <w:pPr>
              <w:rPr>
                <w:rFonts w:cstheme="minorHAnsi"/>
                <w:sz w:val="24"/>
                <w:szCs w:val="24"/>
              </w:rPr>
            </w:pPr>
            <w:bookmarkStart w:id="0" w:name="_Hlk68767897"/>
            <w:r w:rsidRPr="00F51C66">
              <w:rPr>
                <w:rFonts w:cstheme="minorHAnsi"/>
                <w:sz w:val="24"/>
                <w:szCs w:val="24"/>
              </w:rPr>
              <w:t>Dirección</w:t>
            </w:r>
          </w:p>
        </w:tc>
        <w:tc>
          <w:tcPr>
            <w:tcW w:w="2446" w:type="pct"/>
            <w:gridSpan w:val="6"/>
            <w:shd w:val="clear" w:color="auto" w:fill="auto"/>
            <w:vAlign w:val="bottom"/>
          </w:tcPr>
          <w:p w14:paraId="646914E5" w14:textId="77777777" w:rsidR="00287668" w:rsidRPr="00F51C66" w:rsidRDefault="00287668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2" w:type="pct"/>
            <w:gridSpan w:val="3"/>
            <w:shd w:val="clear" w:color="auto" w:fill="auto"/>
            <w:vAlign w:val="bottom"/>
          </w:tcPr>
          <w:p w14:paraId="5A07B62D" w14:textId="43B66DCE" w:rsidR="00287668" w:rsidRPr="00F51C66" w:rsidRDefault="008E75D4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F51C66">
              <w:rPr>
                <w:rFonts w:cstheme="minorHAnsi"/>
                <w:sz w:val="24"/>
                <w:szCs w:val="24"/>
              </w:rPr>
              <w:t>Código Postal</w:t>
            </w:r>
          </w:p>
        </w:tc>
        <w:tc>
          <w:tcPr>
            <w:tcW w:w="915" w:type="pct"/>
            <w:shd w:val="clear" w:color="auto" w:fill="auto"/>
            <w:vAlign w:val="bottom"/>
          </w:tcPr>
          <w:p w14:paraId="013AF3AC" w14:textId="13C3CFCD" w:rsidR="00287668" w:rsidRPr="00F51C66" w:rsidRDefault="00287668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bookmarkEnd w:id="0"/>
      <w:tr w:rsidR="00C74AF9" w:rsidRPr="00846B76" w14:paraId="38223718" w14:textId="77777777" w:rsidTr="00C74AF9">
        <w:tc>
          <w:tcPr>
            <w:tcW w:w="747" w:type="pct"/>
            <w:gridSpan w:val="2"/>
            <w:vAlign w:val="bottom"/>
          </w:tcPr>
          <w:p w14:paraId="75D4A5EE" w14:textId="7F130116" w:rsidR="00F51C66" w:rsidRPr="00F51C66" w:rsidRDefault="00F51C66" w:rsidP="00C74AF9">
            <w:pPr>
              <w:rPr>
                <w:rFonts w:cstheme="minorHAnsi"/>
                <w:sz w:val="24"/>
                <w:szCs w:val="24"/>
              </w:rPr>
            </w:pPr>
            <w:r w:rsidRPr="00F51C66">
              <w:rPr>
                <w:rFonts w:cstheme="minorHAnsi"/>
                <w:sz w:val="24"/>
                <w:szCs w:val="24"/>
              </w:rPr>
              <w:t xml:space="preserve">Población </w:t>
            </w:r>
          </w:p>
        </w:tc>
        <w:tc>
          <w:tcPr>
            <w:tcW w:w="1058" w:type="pct"/>
            <w:gridSpan w:val="2"/>
            <w:vAlign w:val="bottom"/>
          </w:tcPr>
          <w:p w14:paraId="49BA0E8F" w14:textId="77777777" w:rsidR="00F51C66" w:rsidRPr="00F51C66" w:rsidRDefault="00F51C66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3" w:type="pct"/>
            <w:gridSpan w:val="2"/>
            <w:vAlign w:val="bottom"/>
          </w:tcPr>
          <w:p w14:paraId="08BFBACD" w14:textId="0BEAB9A3" w:rsidR="00F51C66" w:rsidRPr="00F51C66" w:rsidRDefault="00F51C66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F51C66">
              <w:rPr>
                <w:rFonts w:cstheme="minorHAnsi"/>
                <w:sz w:val="24"/>
                <w:szCs w:val="24"/>
              </w:rPr>
              <w:t>Provincia</w:t>
            </w:r>
          </w:p>
        </w:tc>
        <w:tc>
          <w:tcPr>
            <w:tcW w:w="755" w:type="pct"/>
            <w:gridSpan w:val="2"/>
            <w:vAlign w:val="bottom"/>
          </w:tcPr>
          <w:p w14:paraId="79EE80D6" w14:textId="1B32D91C" w:rsidR="00F51C66" w:rsidRPr="00F51C66" w:rsidRDefault="00F51C66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2" w:type="pct"/>
            <w:gridSpan w:val="3"/>
            <w:vAlign w:val="bottom"/>
          </w:tcPr>
          <w:p w14:paraId="39CB38A2" w14:textId="08D8CE76" w:rsidR="00F51C66" w:rsidRPr="00F51C66" w:rsidRDefault="00F51C66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F51C66">
              <w:rPr>
                <w:rFonts w:cstheme="minorHAnsi"/>
                <w:sz w:val="24"/>
                <w:szCs w:val="24"/>
              </w:rPr>
              <w:t>Teléfono</w:t>
            </w:r>
          </w:p>
        </w:tc>
        <w:tc>
          <w:tcPr>
            <w:tcW w:w="915" w:type="pct"/>
            <w:vAlign w:val="bottom"/>
          </w:tcPr>
          <w:p w14:paraId="7A7A126F" w14:textId="7218BB02" w:rsidR="00F51C66" w:rsidRPr="00F51C66" w:rsidRDefault="00F51C66" w:rsidP="00C74AF9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B836F6" w:rsidRPr="00846B76" w14:paraId="79EEBED3" w14:textId="77777777" w:rsidTr="00C74AF9">
        <w:sdt>
          <w:sdtPr>
            <w:rPr>
              <w:sz w:val="24"/>
              <w:szCs w:val="24"/>
            </w:rPr>
            <w:id w:val="-965116832"/>
            <w:placeholder>
              <w:docPart w:val="80C8BFDCF9DA4C56B68EB4EB0FBE39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7" w:type="pct"/>
                <w:gridSpan w:val="2"/>
                <w:vAlign w:val="bottom"/>
              </w:tcPr>
              <w:p w14:paraId="13A8567C" w14:textId="77777777" w:rsidR="00650259" w:rsidRPr="0031474A" w:rsidRDefault="00B836F6" w:rsidP="00C74AF9">
                <w:pPr>
                  <w:rPr>
                    <w:sz w:val="24"/>
                    <w:szCs w:val="24"/>
                  </w:rPr>
                </w:pPr>
                <w:r w:rsidRPr="0031474A">
                  <w:rPr>
                    <w:sz w:val="24"/>
                    <w:szCs w:val="24"/>
                  </w:rPr>
                  <w:t>E-mail</w:t>
                </w:r>
              </w:p>
            </w:tc>
          </w:sdtContent>
        </w:sdt>
        <w:tc>
          <w:tcPr>
            <w:tcW w:w="4253" w:type="pct"/>
            <w:gridSpan w:val="10"/>
            <w:vAlign w:val="bottom"/>
          </w:tcPr>
          <w:p w14:paraId="3C0A8074" w14:textId="77777777" w:rsidR="00650259" w:rsidRPr="0031474A" w:rsidRDefault="00650259" w:rsidP="00C74AF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59" w:rsidRPr="00846B76" w14:paraId="58C72BCB" w14:textId="77777777" w:rsidTr="00A37C10">
        <w:trPr>
          <w:trHeight w:val="54"/>
        </w:trPr>
        <w:tc>
          <w:tcPr>
            <w:tcW w:w="5000" w:type="pct"/>
            <w:gridSpan w:val="12"/>
          </w:tcPr>
          <w:p w14:paraId="571B98F1" w14:textId="77777777" w:rsidR="00650259" w:rsidRPr="0031474A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846B76" w14:paraId="3A9DBBA3" w14:textId="77777777" w:rsidTr="00A37C10">
        <w:sdt>
          <w:sdtPr>
            <w:rPr>
              <w:b/>
              <w:bCs/>
              <w:sz w:val="24"/>
              <w:szCs w:val="24"/>
            </w:rPr>
            <w:id w:val="1576013153"/>
            <w:placeholder>
              <w:docPart w:val="AAA149C7BFB34751B9ED305F516CE3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2"/>
              </w:tcPr>
              <w:p w14:paraId="6BE7E735" w14:textId="77777777" w:rsidR="00346DE2" w:rsidRPr="0031474A" w:rsidRDefault="00346DE2" w:rsidP="001C4A3D">
                <w:pPr>
                  <w:spacing w:before="240"/>
                  <w:rPr>
                    <w:b/>
                    <w:bCs/>
                    <w:sz w:val="24"/>
                    <w:szCs w:val="24"/>
                  </w:rPr>
                </w:pPr>
                <w:r w:rsidRPr="0031474A">
                  <w:rPr>
                    <w:b/>
                    <w:bCs/>
                    <w:sz w:val="24"/>
                    <w:szCs w:val="24"/>
                    <w:lang w:bidi="es-ES"/>
                  </w:rPr>
                  <w:t>Me interesa el voluntariado para los siguientes tipos de actividades:</w:t>
                </w:r>
              </w:p>
            </w:tc>
          </w:sdtContent>
        </w:sdt>
      </w:tr>
      <w:tr w:rsidR="00B836F6" w:rsidRPr="00846B76" w14:paraId="49A222F7" w14:textId="77777777" w:rsidTr="00F51C66">
        <w:tc>
          <w:tcPr>
            <w:tcW w:w="537" w:type="pct"/>
          </w:tcPr>
          <w:p w14:paraId="50343EE5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7F5DB97E" w14:textId="77777777" w:rsidR="00346DE2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Almacén </w:t>
            </w:r>
          </w:p>
        </w:tc>
      </w:tr>
      <w:tr w:rsidR="00B836F6" w:rsidRPr="00846B76" w14:paraId="0E5188F8" w14:textId="77777777" w:rsidTr="00F51C66">
        <w:tc>
          <w:tcPr>
            <w:tcW w:w="537" w:type="pct"/>
          </w:tcPr>
          <w:p w14:paraId="6C2431DF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439A378A" w14:textId="77777777" w:rsidR="00346DE2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Administración </w:t>
            </w:r>
          </w:p>
        </w:tc>
      </w:tr>
      <w:tr w:rsidR="00B836F6" w:rsidRPr="00846B76" w14:paraId="732B62AF" w14:textId="77777777" w:rsidTr="00F51C66">
        <w:tc>
          <w:tcPr>
            <w:tcW w:w="537" w:type="pct"/>
          </w:tcPr>
          <w:p w14:paraId="690051C8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4C4E4EA1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Recogida y transporte</w:t>
            </w:r>
          </w:p>
        </w:tc>
      </w:tr>
      <w:tr w:rsidR="00B836F6" w:rsidRPr="00846B76" w14:paraId="3A0F0ECA" w14:textId="77777777" w:rsidTr="00F51C66">
        <w:tc>
          <w:tcPr>
            <w:tcW w:w="537" w:type="pct"/>
          </w:tcPr>
          <w:p w14:paraId="6275B880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5933FA1D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Prevención riesgos laborales</w:t>
            </w:r>
          </w:p>
        </w:tc>
      </w:tr>
      <w:tr w:rsidR="00B836F6" w:rsidRPr="00846B76" w14:paraId="1972DDAA" w14:textId="77777777" w:rsidTr="00F51C66">
        <w:tc>
          <w:tcPr>
            <w:tcW w:w="537" w:type="pct"/>
          </w:tcPr>
          <w:p w14:paraId="6EB73691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05B55B0E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Sensibilización (empresas o centros educativos)</w:t>
            </w:r>
            <w:r w:rsidR="00D34333" w:rsidRPr="0031474A">
              <w:rPr>
                <w:sz w:val="24"/>
                <w:szCs w:val="24"/>
              </w:rPr>
              <w:t xml:space="preserve">. </w:t>
            </w:r>
            <w:r w:rsidR="00D509EF">
              <w:rPr>
                <w:sz w:val="24"/>
                <w:szCs w:val="24"/>
              </w:rPr>
              <w:t>Impartir</w:t>
            </w:r>
            <w:r w:rsidR="00D34333" w:rsidRPr="0031474A">
              <w:rPr>
                <w:sz w:val="24"/>
                <w:szCs w:val="24"/>
              </w:rPr>
              <w:t xml:space="preserve"> charlas, etc.</w:t>
            </w:r>
          </w:p>
        </w:tc>
      </w:tr>
      <w:tr w:rsidR="00B836F6" w:rsidRPr="00846B76" w14:paraId="24FCCB18" w14:textId="77777777" w:rsidTr="00F51C66">
        <w:tc>
          <w:tcPr>
            <w:tcW w:w="537" w:type="pct"/>
          </w:tcPr>
          <w:p w14:paraId="66AE715C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4D3FD5E0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Campañas de recogida de alimentos</w:t>
            </w:r>
            <w:r w:rsidR="00D34333" w:rsidRPr="0031474A">
              <w:rPr>
                <w:sz w:val="24"/>
                <w:szCs w:val="24"/>
              </w:rPr>
              <w:t>. Operaciones Kilo</w:t>
            </w:r>
          </w:p>
        </w:tc>
      </w:tr>
      <w:tr w:rsidR="00B836F6" w:rsidRPr="00846B76" w14:paraId="42847DA2" w14:textId="77777777" w:rsidTr="00F51C66">
        <w:tc>
          <w:tcPr>
            <w:tcW w:w="537" w:type="pct"/>
          </w:tcPr>
          <w:p w14:paraId="11080D98" w14:textId="77777777" w:rsidR="00B836F6" w:rsidRPr="0031474A" w:rsidRDefault="00B836F6" w:rsidP="001C4A3D">
            <w:pPr>
              <w:spacing w:before="120"/>
              <w:ind w:left="432"/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63" w:type="pct"/>
            <w:gridSpan w:val="11"/>
          </w:tcPr>
          <w:p w14:paraId="7CFE4AB2" w14:textId="77777777" w:rsidR="00B836F6" w:rsidRPr="0031474A" w:rsidRDefault="00B836F6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Otros:</w:t>
            </w:r>
            <w:r w:rsidR="00D34333" w:rsidRPr="0031474A">
              <w:rPr>
                <w:sz w:val="24"/>
                <w:szCs w:val="24"/>
              </w:rPr>
              <w:t xml:space="preserve"> </w:t>
            </w:r>
          </w:p>
        </w:tc>
      </w:tr>
      <w:tr w:rsidR="00B836F6" w:rsidRPr="00846B76" w14:paraId="47C45C32" w14:textId="77777777" w:rsidTr="00B836F6">
        <w:tc>
          <w:tcPr>
            <w:tcW w:w="5000" w:type="pct"/>
            <w:gridSpan w:val="12"/>
          </w:tcPr>
          <w:p w14:paraId="6FD48A23" w14:textId="77777777" w:rsidR="00B836F6" w:rsidRPr="0031474A" w:rsidRDefault="00B836F6" w:rsidP="00B836F6">
            <w:pPr>
              <w:spacing w:before="120"/>
              <w:jc w:val="center"/>
              <w:rPr>
                <w:b/>
                <w:bCs/>
                <w:sz w:val="24"/>
                <w:szCs w:val="24"/>
              </w:rPr>
            </w:pPr>
            <w:r w:rsidRPr="0031474A">
              <w:rPr>
                <w:b/>
                <w:bCs/>
                <w:sz w:val="24"/>
                <w:szCs w:val="24"/>
              </w:rPr>
              <w:t>Formación y experiencia</w:t>
            </w:r>
          </w:p>
        </w:tc>
      </w:tr>
      <w:tr w:rsidR="00A37C10" w14:paraId="6D931545" w14:textId="77777777" w:rsidTr="00A37C10">
        <w:tc>
          <w:tcPr>
            <w:tcW w:w="5000" w:type="pct"/>
            <w:gridSpan w:val="12"/>
          </w:tcPr>
          <w:p w14:paraId="5311D131" w14:textId="77777777" w:rsidR="00A37C10" w:rsidRPr="0031474A" w:rsidRDefault="00A37C10" w:rsidP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Carnet de conducir: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B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C1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C1E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CE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D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CAP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Carretilla</w:t>
            </w:r>
          </w:p>
        </w:tc>
      </w:tr>
      <w:tr w:rsidR="00F51C66" w:rsidRPr="00A37C10" w14:paraId="3EE8AB54" w14:textId="77777777" w:rsidTr="00F51C66">
        <w:tc>
          <w:tcPr>
            <w:tcW w:w="3193" w:type="pct"/>
            <w:gridSpan w:val="8"/>
          </w:tcPr>
          <w:p w14:paraId="3EA3FB6B" w14:textId="77777777" w:rsidR="00A37C10" w:rsidRPr="0031474A" w:rsidRDefault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Administración y Office a nivel medio</w:t>
            </w:r>
          </w:p>
        </w:tc>
        <w:tc>
          <w:tcPr>
            <w:tcW w:w="1807" w:type="pct"/>
            <w:gridSpan w:val="4"/>
          </w:tcPr>
          <w:p w14:paraId="33F0FB62" w14:textId="77777777" w:rsidR="00A37C10" w:rsidRPr="0031474A" w:rsidRDefault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Almacenaje y distribución</w:t>
            </w:r>
          </w:p>
        </w:tc>
      </w:tr>
      <w:tr w:rsidR="00F51C66" w:rsidRPr="00A37C10" w14:paraId="70C94A78" w14:textId="77777777" w:rsidTr="00F51C66">
        <w:tc>
          <w:tcPr>
            <w:tcW w:w="3193" w:type="pct"/>
            <w:gridSpan w:val="8"/>
          </w:tcPr>
          <w:p w14:paraId="7F018F5A" w14:textId="77777777" w:rsidR="00A37C10" w:rsidRPr="0031474A" w:rsidRDefault="00A37C10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Transporte y reparto</w:t>
            </w:r>
          </w:p>
        </w:tc>
        <w:tc>
          <w:tcPr>
            <w:tcW w:w="1807" w:type="pct"/>
            <w:gridSpan w:val="4"/>
          </w:tcPr>
          <w:p w14:paraId="79E567BA" w14:textId="77777777" w:rsidR="00A37C10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Prevención de riesgos</w:t>
            </w:r>
          </w:p>
        </w:tc>
      </w:tr>
      <w:tr w:rsidR="00F51C66" w:rsidRPr="00A37C10" w14:paraId="16D06A7F" w14:textId="77777777" w:rsidTr="00F51C66">
        <w:tc>
          <w:tcPr>
            <w:tcW w:w="3193" w:type="pct"/>
            <w:gridSpan w:val="8"/>
          </w:tcPr>
          <w:p w14:paraId="753AE031" w14:textId="77777777" w:rsidR="00B836F6" w:rsidRPr="00A34C81" w:rsidRDefault="00B836F6">
            <w:pPr>
              <w:rPr>
                <w:rFonts w:ascii="Times New Roman" w:hAnsi="Times New Roman" w:cs="Times New Roman"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Profesión: </w:t>
            </w:r>
          </w:p>
        </w:tc>
        <w:tc>
          <w:tcPr>
            <w:tcW w:w="1807" w:type="pct"/>
            <w:gridSpan w:val="4"/>
          </w:tcPr>
          <w:p w14:paraId="6EB7A8B7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Situación laboral: </w:t>
            </w:r>
          </w:p>
        </w:tc>
      </w:tr>
      <w:tr w:rsidR="00B836F6" w:rsidRPr="00A37C10" w14:paraId="09D0FC05" w14:textId="77777777" w:rsidTr="00B836F6">
        <w:tc>
          <w:tcPr>
            <w:tcW w:w="5000" w:type="pct"/>
            <w:gridSpan w:val="12"/>
          </w:tcPr>
          <w:p w14:paraId="549240E9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Experiencia como voluntario: </w:t>
            </w:r>
          </w:p>
        </w:tc>
      </w:tr>
      <w:tr w:rsidR="00B836F6" w:rsidRPr="00A37C10" w14:paraId="72AFE096" w14:textId="77777777" w:rsidTr="00B836F6">
        <w:tc>
          <w:tcPr>
            <w:tcW w:w="5000" w:type="pct"/>
            <w:gridSpan w:val="12"/>
          </w:tcPr>
          <w:p w14:paraId="31610955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</w:p>
        </w:tc>
      </w:tr>
      <w:tr w:rsidR="00B836F6" w:rsidRPr="00A37C10" w14:paraId="3D47CB50" w14:textId="77777777" w:rsidTr="00B836F6">
        <w:tc>
          <w:tcPr>
            <w:tcW w:w="5000" w:type="pct"/>
            <w:gridSpan w:val="12"/>
          </w:tcPr>
          <w:p w14:paraId="6047CB1C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b/>
                <w:bCs/>
                <w:sz w:val="24"/>
                <w:szCs w:val="24"/>
                <w:lang w:bidi="es-ES"/>
              </w:rPr>
              <w:t>Fechas y horarios disponibles</w:t>
            </w:r>
          </w:p>
        </w:tc>
      </w:tr>
      <w:tr w:rsidR="00F51C66" w:rsidRPr="00A37C10" w14:paraId="45AA4C28" w14:textId="77777777" w:rsidTr="00F51C66">
        <w:tc>
          <w:tcPr>
            <w:tcW w:w="891" w:type="pct"/>
            <w:gridSpan w:val="3"/>
          </w:tcPr>
          <w:p w14:paraId="064F8340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Lunes</w:t>
            </w:r>
          </w:p>
        </w:tc>
        <w:tc>
          <w:tcPr>
            <w:tcW w:w="963" w:type="pct"/>
            <w:gridSpan w:val="2"/>
          </w:tcPr>
          <w:p w14:paraId="336AD0CB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Martes</w:t>
            </w:r>
          </w:p>
        </w:tc>
        <w:tc>
          <w:tcPr>
            <w:tcW w:w="1182" w:type="pct"/>
            <w:gridSpan w:val="2"/>
          </w:tcPr>
          <w:p w14:paraId="23D8CB79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Miércoles</w:t>
            </w:r>
          </w:p>
        </w:tc>
        <w:tc>
          <w:tcPr>
            <w:tcW w:w="1049" w:type="pct"/>
            <w:gridSpan w:val="4"/>
          </w:tcPr>
          <w:p w14:paraId="4F029E9F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Jueves</w:t>
            </w:r>
          </w:p>
        </w:tc>
        <w:tc>
          <w:tcPr>
            <w:tcW w:w="915" w:type="pct"/>
          </w:tcPr>
          <w:p w14:paraId="328C2669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Viernes</w:t>
            </w:r>
          </w:p>
        </w:tc>
      </w:tr>
      <w:tr w:rsidR="00F51C66" w:rsidRPr="00A37C10" w14:paraId="705ECC17" w14:textId="77777777" w:rsidTr="00F51C66">
        <w:tc>
          <w:tcPr>
            <w:tcW w:w="747" w:type="pct"/>
            <w:gridSpan w:val="2"/>
          </w:tcPr>
          <w:p w14:paraId="31387558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Mañana</w:t>
            </w:r>
          </w:p>
        </w:tc>
        <w:tc>
          <w:tcPr>
            <w:tcW w:w="2629" w:type="pct"/>
            <w:gridSpan w:val="7"/>
          </w:tcPr>
          <w:p w14:paraId="5DFA9080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Tarde</w:t>
            </w:r>
          </w:p>
        </w:tc>
        <w:tc>
          <w:tcPr>
            <w:tcW w:w="1624" w:type="pct"/>
            <w:gridSpan w:val="3"/>
          </w:tcPr>
          <w:p w14:paraId="70866F0A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Indistintamente</w:t>
            </w:r>
          </w:p>
        </w:tc>
      </w:tr>
      <w:tr w:rsidR="00B836F6" w:rsidRPr="00A37C10" w14:paraId="3095A15E" w14:textId="77777777" w:rsidTr="00B836F6">
        <w:tc>
          <w:tcPr>
            <w:tcW w:w="5000" w:type="pct"/>
            <w:gridSpan w:val="12"/>
          </w:tcPr>
          <w:p w14:paraId="7FC87920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b/>
                <w:bCs/>
                <w:sz w:val="24"/>
                <w:szCs w:val="24"/>
                <w:lang w:bidi="es-ES"/>
              </w:rPr>
              <w:t xml:space="preserve">¿Algún comentario? </w:t>
            </w:r>
            <w:r w:rsidRPr="0031474A">
              <w:rPr>
                <w:sz w:val="24"/>
                <w:szCs w:val="24"/>
                <w:lang w:bidi="es-ES"/>
              </w:rPr>
              <w:t>_____________________________________________</w:t>
            </w:r>
          </w:p>
          <w:p w14:paraId="48DBBAAF" w14:textId="77777777" w:rsidR="0031474A" w:rsidRPr="0030701E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>______________________________________________________________</w:t>
            </w:r>
          </w:p>
        </w:tc>
      </w:tr>
      <w:tr w:rsidR="0031474A" w:rsidRPr="00A37C10" w14:paraId="2FAE5902" w14:textId="77777777" w:rsidTr="00B836F6">
        <w:tc>
          <w:tcPr>
            <w:tcW w:w="5000" w:type="pct"/>
            <w:gridSpan w:val="12"/>
          </w:tcPr>
          <w:p w14:paraId="775C6C29" w14:textId="77777777" w:rsidR="0031474A" w:rsidRPr="00684B4C" w:rsidRDefault="0031474A">
            <w:pPr>
              <w:rPr>
                <w:b/>
                <w:bCs/>
                <w:sz w:val="18"/>
                <w:szCs w:val="18"/>
                <w:lang w:bidi="es-ES"/>
              </w:rPr>
            </w:pPr>
            <w:r w:rsidRPr="00684B4C">
              <w:rPr>
                <w:sz w:val="18"/>
                <w:szCs w:val="18"/>
                <w:lang w:bidi="es-ES"/>
              </w:rPr>
              <w:sym w:font="Wingdings 2" w:char="F0A3"/>
            </w:r>
            <w:r w:rsidRPr="00684B4C">
              <w:rPr>
                <w:b/>
                <w:bCs/>
                <w:sz w:val="18"/>
                <w:szCs w:val="18"/>
                <w:lang w:bidi="es-ES"/>
              </w:rPr>
              <w:t xml:space="preserve">Consentimiento: </w:t>
            </w:r>
            <w:r w:rsidRPr="00684B4C">
              <w:rPr>
                <w:sz w:val="18"/>
                <w:szCs w:val="18"/>
              </w:rPr>
              <w:t>CONSENTIMIENTO PARA REALIZAR COMUNICACIONES VÍA WHATSAPP Y/O CORREO ELECTRÓNICO: En aras a dar cumplimiento al Reglamento (UE) 2016/679 del Parlamento Europeo y del Consejo, de 27 de abril de 2016, relativo a la protección de las personas físicas en lo que respecta al tratamiento de datos personales y a la libre circulación de estos datos, y siguiendo las Recomendaciones e Instrucciones emitidas por la Agencia Española de Protección de Datos (A.E.P.D.), autorizo expresamente a la Fundación Banco de Alimentos de Asturias para realizar comunicaciones a través de la App de mensajería instantánea WhatsApp o mediante correo electrónico con la finalidad de agilizar las comunicaciones entre ambas partes.</w:t>
            </w:r>
          </w:p>
        </w:tc>
      </w:tr>
      <w:tr w:rsidR="005656FA" w:rsidRPr="00A37C10" w14:paraId="6C63722E" w14:textId="77777777" w:rsidTr="00B836F6">
        <w:tc>
          <w:tcPr>
            <w:tcW w:w="5000" w:type="pct"/>
            <w:gridSpan w:val="12"/>
          </w:tcPr>
          <w:p w14:paraId="4E995BCC" w14:textId="77777777" w:rsidR="005656FA" w:rsidRPr="005F1FD1" w:rsidRDefault="005656FA" w:rsidP="0030701E">
            <w:pPr>
              <w:pStyle w:val="NormalWeb"/>
              <w:spacing w:before="0" w:after="324" w:line="250" w:lineRule="atLeast"/>
              <w:rPr>
                <w:rFonts w:ascii="Arial" w:eastAsia="Times New Roman" w:hAnsi="Arial" w:cs="Arial"/>
                <w:sz w:val="14"/>
                <w:szCs w:val="14"/>
                <w:u w:val="single"/>
                <w:lang w:val="es-ES_tradnl" w:eastAsia="es-ES"/>
              </w:rPr>
            </w:pPr>
            <w:r w:rsidRPr="00684B4C">
              <w:rPr>
                <w:sz w:val="18"/>
                <w:szCs w:val="18"/>
                <w:lang w:bidi="es-ES"/>
              </w:rPr>
              <w:sym w:font="Wingdings 2" w:char="F0A3"/>
            </w:r>
            <w:r>
              <w:rPr>
                <w:sz w:val="18"/>
                <w:szCs w:val="18"/>
                <w:lang w:bidi="es-ES"/>
              </w:rPr>
              <w:t xml:space="preserve"> </w:t>
            </w:r>
            <w:r w:rsidR="0030701E" w:rsidRP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El destinatario </w:t>
            </w:r>
            <w:r w:rsidR="0030701E" w:rsidRPr="0030701E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ES_tradnl" w:eastAsia="es-ES"/>
              </w:rPr>
              <w:t xml:space="preserve">AUTORIZA </w:t>
            </w:r>
            <w:r w:rsidR="0030701E" w:rsidRP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>la cesión de sus datos, para finalidades relacionadas con el ámbito de prestaciones de voluntariado, y para ser destinatario de información y noticias que la entidad considere de su inter</w:t>
            </w:r>
            <w:r w:rsid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és.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Queda informado que los derechos de acceso, rectificación, oposición, supresión, limitación y portabilidad, pueden ser ejercidos a 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FUNDACION BANCO DE ALIMENTOS DE ASTURIAS SL, G33660580,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en la siguiente dirección: 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POL. IND. ARGAME, C/ LA FAYONA PARCELA 19, 33163, MORCIN, ASTURIAS,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>al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Email: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u w:val="single"/>
                <w:lang w:val="es-ES_tradnl" w:eastAsia="es-ES"/>
              </w:rPr>
              <w:t>maria@bancaliasturias.org</w:t>
            </w:r>
          </w:p>
        </w:tc>
      </w:tr>
    </w:tbl>
    <w:p w14:paraId="3E203D15" w14:textId="77777777" w:rsidR="00412A31" w:rsidRPr="00412A31" w:rsidRDefault="00412A31" w:rsidP="00907591">
      <w:pPr>
        <w:pStyle w:val="Sinespaciado"/>
      </w:pPr>
    </w:p>
    <w:sectPr w:rsidR="00412A31" w:rsidRPr="00412A31" w:rsidSect="00721F61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37F46" w14:textId="77777777" w:rsidR="009827CE" w:rsidRDefault="009827CE" w:rsidP="00650259">
      <w:pPr>
        <w:spacing w:after="0" w:line="240" w:lineRule="auto"/>
      </w:pPr>
      <w:r>
        <w:separator/>
      </w:r>
    </w:p>
  </w:endnote>
  <w:endnote w:type="continuationSeparator" w:id="0">
    <w:p w14:paraId="0C75B8EE" w14:textId="77777777" w:rsidR="009827CE" w:rsidRDefault="009827C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FAC4ACD-FB7F-44E6-9987-0683D1F9D7A1}"/>
    <w:embedBold r:id="rId2" w:fontKey="{EA5ED651-1BE5-49A2-AF99-EFA2580A0C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58C764-4F4E-4985-AA4F-617B9C540083}"/>
    <w:embedBold r:id="rId4" w:fontKey="{0F7434E4-930E-40CB-AE7E-A7EDF4CCA744}"/>
    <w:embedItalic r:id="rId5" w:fontKey="{7ABC45EE-E570-4339-ABEB-6892E8720A9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D60E8E5-ADBF-41C4-867E-962A2B47CA1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89C0989-6A0A-4C31-81BF-A318884230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97323" w14:textId="77777777" w:rsidR="00412A31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>Fundación Banco de Alimentos de Asturias</w:t>
    </w:r>
  </w:p>
  <w:p w14:paraId="4262EED7" w14:textId="77777777" w:rsidR="00412A31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 xml:space="preserve">Polígono de </w:t>
    </w:r>
    <w:proofErr w:type="spellStart"/>
    <w:r w:rsidRPr="00684B4C">
      <w:rPr>
        <w:b/>
        <w:bCs/>
        <w:color w:val="0070C0"/>
      </w:rPr>
      <w:t>Argame</w:t>
    </w:r>
    <w:proofErr w:type="spellEnd"/>
    <w:r w:rsidRPr="00684B4C">
      <w:rPr>
        <w:b/>
        <w:bCs/>
        <w:color w:val="0070C0"/>
      </w:rPr>
      <w:t xml:space="preserve"> C/La </w:t>
    </w:r>
    <w:proofErr w:type="spellStart"/>
    <w:r w:rsidRPr="00684B4C">
      <w:rPr>
        <w:b/>
        <w:bCs/>
        <w:color w:val="0070C0"/>
      </w:rPr>
      <w:t>Fayona</w:t>
    </w:r>
    <w:proofErr w:type="spellEnd"/>
    <w:r w:rsidRPr="00684B4C">
      <w:rPr>
        <w:b/>
        <w:bCs/>
        <w:color w:val="0070C0"/>
      </w:rPr>
      <w:t xml:space="preserve"> 19, 33163 </w:t>
    </w:r>
    <w:proofErr w:type="spellStart"/>
    <w:r w:rsidRPr="00684B4C">
      <w:rPr>
        <w:b/>
        <w:bCs/>
        <w:color w:val="0070C0"/>
      </w:rPr>
      <w:t>Argame</w:t>
    </w:r>
    <w:proofErr w:type="spellEnd"/>
    <w:r w:rsidRPr="00684B4C">
      <w:rPr>
        <w:b/>
        <w:bCs/>
        <w:color w:val="0070C0"/>
      </w:rPr>
      <w:t xml:space="preserve"> (Morcín)</w:t>
    </w:r>
  </w:p>
  <w:p w14:paraId="687181E0" w14:textId="77777777" w:rsidR="00731F26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>Teléfono: 985 11 58 60 / 627 56 18 67 Email: maria@bancaliasturias.org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41788" w14:textId="77777777" w:rsidR="009827CE" w:rsidRDefault="009827CE" w:rsidP="00650259">
      <w:pPr>
        <w:spacing w:after="0" w:line="240" w:lineRule="auto"/>
      </w:pPr>
      <w:r>
        <w:separator/>
      </w:r>
    </w:p>
  </w:footnote>
  <w:footnote w:type="continuationSeparator" w:id="0">
    <w:p w14:paraId="2AA76FCE" w14:textId="77777777" w:rsidR="009827CE" w:rsidRDefault="009827C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556"/>
      <w:gridCol w:w="6470"/>
    </w:tblGrid>
    <w:tr w:rsidR="00731F26" w:rsidRPr="00731F26" w14:paraId="0F637B94" w14:textId="77777777" w:rsidTr="009827CE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259EE9CA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es-ES"/>
            </w:rPr>
            <w:drawing>
              <wp:inline distT="0" distB="0" distL="0" distR="0" wp14:anchorId="6BEA92E6" wp14:editId="21128475">
                <wp:extent cx="1477272" cy="1059180"/>
                <wp:effectExtent l="0" t="0" r="8890" b="7620"/>
                <wp:docPr id="1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096" cy="10733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5C7BAB32" w14:textId="77777777" w:rsidR="00576892" w:rsidRPr="009827CE" w:rsidRDefault="009827CE" w:rsidP="00731F26">
          <w:pPr>
            <w:spacing w:after="0"/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</w:pPr>
          <w:r>
            <w:rPr>
              <w:rFonts w:ascii="Times New Roman" w:eastAsia="Calibri" w:hAnsi="Times New Roman" w:cs="Times New Roman"/>
              <w:b/>
              <w:bCs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E703C91" wp14:editId="12D06C22">
                    <wp:simplePos x="0" y="0"/>
                    <wp:positionH relativeFrom="column">
                      <wp:posOffset>3482340</wp:posOffset>
                    </wp:positionH>
                    <wp:positionV relativeFrom="paragraph">
                      <wp:posOffset>-291465</wp:posOffset>
                    </wp:positionV>
                    <wp:extent cx="800100" cy="441960"/>
                    <wp:effectExtent l="0" t="0" r="19050" b="15240"/>
                    <wp:wrapNone/>
                    <wp:docPr id="2" name="Rectángulo: esquinas redondeadas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0100" cy="44196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0F0DBB5" id="Rectángulo: esquinas redondeadas 2" o:spid="_x0000_s1026" style="position:absolute;margin-left:274.2pt;margin-top:-22.95pt;width:63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" filled="f" strokecolor="#0a273b [1604]" strokeweight="1pt">
                    <v:stroke joinstyle="miter"/>
                  </v:roundrect>
                </w:pict>
              </mc:Fallback>
            </mc:AlternateContent>
          </w:r>
          <w:r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  <w:t xml:space="preserve">Ficha de Voluntario         </w:t>
          </w:r>
        </w:p>
      </w:tc>
    </w:tr>
  </w:tbl>
  <w:p w14:paraId="76888B25" w14:textId="77777777"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CE"/>
    <w:rsid w:val="00052382"/>
    <w:rsid w:val="0006568A"/>
    <w:rsid w:val="00076F0F"/>
    <w:rsid w:val="00084253"/>
    <w:rsid w:val="000D1F49"/>
    <w:rsid w:val="001727CA"/>
    <w:rsid w:val="001C4A3D"/>
    <w:rsid w:val="002462F3"/>
    <w:rsid w:val="00287668"/>
    <w:rsid w:val="002C56E6"/>
    <w:rsid w:val="0030701E"/>
    <w:rsid w:val="0031474A"/>
    <w:rsid w:val="00346DE2"/>
    <w:rsid w:val="00361E11"/>
    <w:rsid w:val="003B4744"/>
    <w:rsid w:val="003F0847"/>
    <w:rsid w:val="0040090B"/>
    <w:rsid w:val="00412A31"/>
    <w:rsid w:val="0046302A"/>
    <w:rsid w:val="00487D2D"/>
    <w:rsid w:val="004D5D62"/>
    <w:rsid w:val="005112D0"/>
    <w:rsid w:val="005656FA"/>
    <w:rsid w:val="00577E06"/>
    <w:rsid w:val="005A3BF7"/>
    <w:rsid w:val="005F1FD1"/>
    <w:rsid w:val="005F2035"/>
    <w:rsid w:val="005F7990"/>
    <w:rsid w:val="0063739C"/>
    <w:rsid w:val="00650259"/>
    <w:rsid w:val="00672C41"/>
    <w:rsid w:val="00684B4C"/>
    <w:rsid w:val="006E629B"/>
    <w:rsid w:val="00703278"/>
    <w:rsid w:val="0072036A"/>
    <w:rsid w:val="00721F61"/>
    <w:rsid w:val="00731F26"/>
    <w:rsid w:val="00760D65"/>
    <w:rsid w:val="00770F25"/>
    <w:rsid w:val="007A35A8"/>
    <w:rsid w:val="007B0A85"/>
    <w:rsid w:val="007C6A52"/>
    <w:rsid w:val="0082043E"/>
    <w:rsid w:val="008E203A"/>
    <w:rsid w:val="008E75D4"/>
    <w:rsid w:val="00902B10"/>
    <w:rsid w:val="00907591"/>
    <w:rsid w:val="0091229C"/>
    <w:rsid w:val="009176CE"/>
    <w:rsid w:val="00940E73"/>
    <w:rsid w:val="009827CE"/>
    <w:rsid w:val="0098597D"/>
    <w:rsid w:val="009F619A"/>
    <w:rsid w:val="009F6DDE"/>
    <w:rsid w:val="00A07415"/>
    <w:rsid w:val="00A132A1"/>
    <w:rsid w:val="00A34C81"/>
    <w:rsid w:val="00A370A8"/>
    <w:rsid w:val="00A37C10"/>
    <w:rsid w:val="00A65D5E"/>
    <w:rsid w:val="00AF4D14"/>
    <w:rsid w:val="00B25CE8"/>
    <w:rsid w:val="00B836F6"/>
    <w:rsid w:val="00BB4CF3"/>
    <w:rsid w:val="00BD4753"/>
    <w:rsid w:val="00BD5CB1"/>
    <w:rsid w:val="00BE62EE"/>
    <w:rsid w:val="00C003BA"/>
    <w:rsid w:val="00C46878"/>
    <w:rsid w:val="00C74AF9"/>
    <w:rsid w:val="00CB4A51"/>
    <w:rsid w:val="00CD4532"/>
    <w:rsid w:val="00CD47B0"/>
    <w:rsid w:val="00CE6104"/>
    <w:rsid w:val="00CE7918"/>
    <w:rsid w:val="00D16163"/>
    <w:rsid w:val="00D27C15"/>
    <w:rsid w:val="00D34333"/>
    <w:rsid w:val="00D509EF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51C66"/>
    <w:rsid w:val="00F62A1B"/>
    <w:rsid w:val="00F708E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CFE5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o\AppData\Roaming\Microsoft\Templates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AB5CD2D5474B8D83536195E7E3A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E5EF-8026-4C0C-A108-EB999695EE13}"/>
      </w:docPartPr>
      <w:docPartBody>
        <w:p w:rsidR="00202199" w:rsidRDefault="00202199" w:rsidP="00202199">
          <w:pPr>
            <w:pStyle w:val="A9AB5CD2D5474B8D83536195E7E3AE381"/>
          </w:pPr>
          <w:r w:rsidRPr="00346DE2">
            <w:rPr>
              <w:lang w:bidi="es-ES"/>
            </w:rPr>
            <w:t>Apellidos</w:t>
          </w:r>
        </w:p>
      </w:docPartBody>
    </w:docPart>
    <w:docPart>
      <w:docPartPr>
        <w:name w:val="80C8BFDCF9DA4C56B68EB4EB0FBE3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4EF58-907B-4F46-B7D6-F51BBDDA8B2C}"/>
      </w:docPartPr>
      <w:docPartBody>
        <w:p w:rsidR="00202199" w:rsidRDefault="00202199">
          <w:pPr>
            <w:pStyle w:val="80C8BFDCF9DA4C56B68EB4EB0FBE3904"/>
          </w:pPr>
          <w:r>
            <w:t>E-mail</w:t>
          </w:r>
        </w:p>
      </w:docPartBody>
    </w:docPart>
    <w:docPart>
      <w:docPartPr>
        <w:name w:val="AAA149C7BFB34751B9ED305F516CE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4610-DE5B-4AAC-A3A9-A75A9078F63E}"/>
      </w:docPartPr>
      <w:docPartBody>
        <w:p w:rsidR="00202199" w:rsidRDefault="00202199" w:rsidP="00202199">
          <w:pPr>
            <w:pStyle w:val="AAA149C7BFB34751B9ED305F516CE3A91"/>
          </w:pPr>
          <w:r w:rsidRPr="00B836F6">
            <w:rPr>
              <w:b/>
              <w:bCs/>
              <w:lang w:bidi="es-ES"/>
            </w:rPr>
            <w:t>Me interesa el voluntariado para los siguientes tipos de actividades:</w:t>
          </w:r>
        </w:p>
      </w:docPartBody>
    </w:docPart>
    <w:docPart>
      <w:docPartPr>
        <w:name w:val="7B972854A02F458E81B03F80C77EA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462A1-11A3-448D-82AE-35A28F8675BF}"/>
      </w:docPartPr>
      <w:docPartBody>
        <w:p w:rsidR="0009498F" w:rsidRDefault="001B2F6C" w:rsidP="001B2F6C">
          <w:pPr>
            <w:pStyle w:val="7B972854A02F458E81B03F80C77EA1AF"/>
          </w:pPr>
          <w:r w:rsidRPr="00346DE2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B7"/>
    <w:rsid w:val="0009498F"/>
    <w:rsid w:val="001B2F6C"/>
    <w:rsid w:val="00202199"/>
    <w:rsid w:val="00EC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B972854A02F458E81B03F80C77EA1AF">
    <w:name w:val="7B972854A02F458E81B03F80C77EA1AF"/>
    <w:rsid w:val="001B2F6C"/>
  </w:style>
  <w:style w:type="paragraph" w:customStyle="1" w:styleId="80C8BFDCF9DA4C56B68EB4EB0FBE3904">
    <w:name w:val="80C8BFDCF9DA4C56B68EB4EB0FBE3904"/>
  </w:style>
  <w:style w:type="character" w:styleId="Textodelmarcadordeposicin">
    <w:name w:val="Placeholder Text"/>
    <w:basedOn w:val="Fuentedeprrafopredeter"/>
    <w:uiPriority w:val="99"/>
    <w:semiHidden/>
    <w:rsid w:val="00202199"/>
    <w:rPr>
      <w:color w:val="808080"/>
    </w:rPr>
  </w:style>
  <w:style w:type="paragraph" w:customStyle="1" w:styleId="A9AB5CD2D5474B8D83536195E7E3AE381">
    <w:name w:val="A9AB5CD2D5474B8D83536195E7E3AE381"/>
    <w:rsid w:val="0020219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A149C7BFB34751B9ED305F516CE3A91">
    <w:name w:val="AAA149C7BFB34751B9ED305F516CE3A91"/>
    <w:rsid w:val="00202199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1</Pages>
  <Words>337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2021-04-09T08:43:00Z</dcterms:created>
  <dcterms:modified xsi:type="dcterms:W3CDTF">2021-04-09T08:43:00Z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